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2874A" w14:textId="6388C619" w:rsidR="00316C21" w:rsidRDefault="009261A2" w:rsidP="009261A2">
      <w:pPr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br w:type="textWrapping" w:clear="all"/>
      </w:r>
    </w:p>
    <w:p w14:paraId="112497B5" w14:textId="43DCC070" w:rsidR="002D4173" w:rsidRDefault="002D4173" w:rsidP="009261A2">
      <w:pPr>
        <w:rPr>
          <w:rFonts w:ascii="Univers" w:hAnsi="Univers"/>
          <w:sz w:val="22"/>
          <w:szCs w:val="22"/>
        </w:rPr>
      </w:pPr>
    </w:p>
    <w:p w14:paraId="06CF5FAF" w14:textId="5C966BA1" w:rsidR="002D4173" w:rsidRDefault="002D4173" w:rsidP="009261A2">
      <w:pPr>
        <w:rPr>
          <w:rFonts w:ascii="Univers" w:hAnsi="Univers"/>
          <w:sz w:val="22"/>
          <w:szCs w:val="22"/>
        </w:rPr>
      </w:pPr>
    </w:p>
    <w:p w14:paraId="11ABDC07" w14:textId="0924B889" w:rsidR="002D4173" w:rsidRDefault="002D4173" w:rsidP="009261A2">
      <w:pPr>
        <w:rPr>
          <w:rFonts w:ascii="Univers" w:hAnsi="Univers"/>
          <w:sz w:val="22"/>
          <w:szCs w:val="22"/>
        </w:rPr>
      </w:pPr>
    </w:p>
    <w:p w14:paraId="60C817E4" w14:textId="7749618A" w:rsidR="002D4173" w:rsidRDefault="002D4173" w:rsidP="009261A2">
      <w:pPr>
        <w:rPr>
          <w:rFonts w:ascii="Univers" w:hAnsi="Univers"/>
          <w:sz w:val="22"/>
          <w:szCs w:val="22"/>
        </w:rPr>
      </w:pPr>
    </w:p>
    <w:p w14:paraId="28F229B0" w14:textId="77777777" w:rsidR="009C5065" w:rsidRDefault="009C5065" w:rsidP="009C5065">
      <w:pPr>
        <w:rPr>
          <w:rFonts w:ascii="Univers" w:hAnsi="Univers"/>
          <w:b/>
          <w:bCs/>
          <w:color w:val="FF0000"/>
          <w:sz w:val="28"/>
          <w:szCs w:val="28"/>
        </w:rPr>
      </w:pPr>
    </w:p>
    <w:p w14:paraId="6D360F7D" w14:textId="77777777" w:rsidR="009C5065" w:rsidRPr="005E15EF" w:rsidRDefault="009C5065" w:rsidP="009C5065">
      <w:pPr>
        <w:jc w:val="center"/>
        <w:rPr>
          <w:rFonts w:ascii="Univers" w:hAnsi="Univers"/>
          <w:b/>
          <w:bCs/>
          <w:color w:val="FF0000"/>
          <w:sz w:val="28"/>
          <w:szCs w:val="28"/>
        </w:rPr>
      </w:pPr>
      <w:r w:rsidRPr="005E15EF">
        <w:rPr>
          <w:rFonts w:ascii="Univers" w:hAnsi="Univers"/>
          <w:b/>
          <w:bCs/>
          <w:color w:val="FF0000"/>
          <w:sz w:val="28"/>
          <w:szCs w:val="28"/>
        </w:rPr>
        <w:t xml:space="preserve">IMPORTANT INFORMATION – </w:t>
      </w:r>
      <w:r>
        <w:rPr>
          <w:rFonts w:ascii="Univers" w:hAnsi="Univers"/>
          <w:b/>
          <w:bCs/>
          <w:color w:val="FF0000"/>
          <w:sz w:val="28"/>
          <w:szCs w:val="28"/>
        </w:rPr>
        <w:t>PLEASE READ</w:t>
      </w:r>
    </w:p>
    <w:p w14:paraId="4DFD2459" w14:textId="77777777" w:rsidR="009C5065" w:rsidRDefault="009C5065" w:rsidP="009C5065">
      <w:pPr>
        <w:rPr>
          <w:rFonts w:ascii="Univers" w:hAnsi="Univers"/>
          <w:sz w:val="22"/>
          <w:szCs w:val="22"/>
        </w:rPr>
      </w:pPr>
    </w:p>
    <w:p w14:paraId="03684094" w14:textId="77777777" w:rsidR="009C5065" w:rsidRDefault="009C5065" w:rsidP="009C5065">
      <w:pPr>
        <w:rPr>
          <w:rFonts w:ascii="Univers" w:hAnsi="Univers"/>
          <w:sz w:val="22"/>
          <w:szCs w:val="22"/>
        </w:rPr>
      </w:pPr>
    </w:p>
    <w:p w14:paraId="518223DD" w14:textId="77777777" w:rsidR="009C5065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08A6B4AC" w14:textId="77777777" w:rsidR="009C5065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7E6DE6B9" w14:textId="42B5C704" w:rsidR="009C5065" w:rsidRDefault="00FD0024" w:rsidP="009C506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Dear Resident,</w:t>
      </w:r>
    </w:p>
    <w:p w14:paraId="593948E8" w14:textId="77777777" w:rsidR="009C5065" w:rsidRPr="005E15EF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05AED64F" w14:textId="77777777" w:rsidR="009C5065" w:rsidRPr="005E15EF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1F604900" w14:textId="5C88842D" w:rsidR="009C5065" w:rsidRDefault="009C5065" w:rsidP="009C506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are undertaking some tree work in </w:t>
      </w:r>
      <w:r w:rsidR="001403A7">
        <w:rPr>
          <w:rFonts w:ascii="Arial" w:hAnsi="Arial" w:cs="Arial"/>
          <w:sz w:val="28"/>
          <w:szCs w:val="28"/>
        </w:rPr>
        <w:t>Stoke Gabriel</w:t>
      </w:r>
      <w:r>
        <w:rPr>
          <w:rFonts w:ascii="Arial" w:hAnsi="Arial" w:cs="Arial"/>
          <w:sz w:val="28"/>
          <w:szCs w:val="28"/>
        </w:rPr>
        <w:t xml:space="preserve"> </w:t>
      </w:r>
      <w:r w:rsidR="001403A7">
        <w:rPr>
          <w:rFonts w:ascii="Arial" w:hAnsi="Arial" w:cs="Arial"/>
          <w:sz w:val="28"/>
          <w:szCs w:val="28"/>
        </w:rPr>
        <w:t>on the 14/09/2023</w:t>
      </w:r>
    </w:p>
    <w:p w14:paraId="4BDD5699" w14:textId="77777777" w:rsidR="009C5065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054FFE02" w14:textId="46D1313D" w:rsidR="009C5065" w:rsidRDefault="009C5065" w:rsidP="009C506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section of </w:t>
      </w:r>
      <w:proofErr w:type="spellStart"/>
      <w:r w:rsidR="001403A7">
        <w:rPr>
          <w:rFonts w:ascii="Arial" w:hAnsi="Arial" w:cs="Arial"/>
          <w:sz w:val="28"/>
          <w:szCs w:val="28"/>
        </w:rPr>
        <w:t>Waddaton</w:t>
      </w:r>
      <w:proofErr w:type="spellEnd"/>
      <w:r w:rsidR="001403A7">
        <w:rPr>
          <w:rFonts w:ascii="Arial" w:hAnsi="Arial" w:cs="Arial"/>
          <w:sz w:val="28"/>
          <w:szCs w:val="28"/>
        </w:rPr>
        <w:t xml:space="preserve"> Road </w:t>
      </w:r>
      <w:r>
        <w:rPr>
          <w:rFonts w:ascii="Arial" w:hAnsi="Arial" w:cs="Arial"/>
          <w:sz w:val="28"/>
          <w:szCs w:val="28"/>
        </w:rPr>
        <w:t xml:space="preserve">will be closed to facilitate work plant being utilised for the safe </w:t>
      </w:r>
      <w:r w:rsidR="001403A7">
        <w:rPr>
          <w:rFonts w:ascii="Arial" w:hAnsi="Arial" w:cs="Arial"/>
          <w:sz w:val="28"/>
          <w:szCs w:val="28"/>
        </w:rPr>
        <w:t>pruning</w:t>
      </w:r>
      <w:r>
        <w:rPr>
          <w:rFonts w:ascii="Arial" w:hAnsi="Arial" w:cs="Arial"/>
          <w:sz w:val="28"/>
          <w:szCs w:val="28"/>
        </w:rPr>
        <w:t xml:space="preserve"> of the trees</w:t>
      </w:r>
      <w:r w:rsidR="001403A7">
        <w:rPr>
          <w:rFonts w:ascii="Arial" w:hAnsi="Arial" w:cs="Arial"/>
          <w:sz w:val="28"/>
          <w:szCs w:val="28"/>
        </w:rPr>
        <w:t xml:space="preserve"> to facilitate the insulation of new Fibre Optic cables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68D03EB5" w14:textId="77777777" w:rsidR="009C5065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1802977F" w14:textId="1A873939" w:rsidR="009C5065" w:rsidRDefault="009C5065" w:rsidP="009C506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road will be closed from </w:t>
      </w:r>
      <w:r w:rsidR="001403A7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am – </w:t>
      </w:r>
      <w:r w:rsidR="001403A7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pm and access will be limited during these times. </w:t>
      </w:r>
      <w:r w:rsidR="00FD0024">
        <w:rPr>
          <w:rFonts w:ascii="Arial" w:hAnsi="Arial" w:cs="Arial"/>
          <w:sz w:val="28"/>
          <w:szCs w:val="28"/>
        </w:rPr>
        <w:t>There will be a full diversion route set up around the closure.</w:t>
      </w:r>
    </w:p>
    <w:p w14:paraId="367AB2A3" w14:textId="77777777" w:rsidR="009C5065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1C23E657" w14:textId="7A44FFAF" w:rsidR="009C5065" w:rsidRDefault="009C5065" w:rsidP="009C506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advise any vehicles that need to be used within these road closure times, be parked outside of the</w:t>
      </w:r>
      <w:r w:rsidR="00FD0024">
        <w:rPr>
          <w:rFonts w:ascii="Arial" w:hAnsi="Arial" w:cs="Arial"/>
          <w:sz w:val="28"/>
          <w:szCs w:val="28"/>
        </w:rPr>
        <w:t xml:space="preserve"> area indicated by the red </w:t>
      </w:r>
      <w:r w:rsidR="001403A7">
        <w:rPr>
          <w:rFonts w:ascii="Arial" w:hAnsi="Arial" w:cs="Arial"/>
          <w:sz w:val="28"/>
          <w:szCs w:val="28"/>
        </w:rPr>
        <w:t>section</w:t>
      </w:r>
      <w:r w:rsidR="00FD0024">
        <w:rPr>
          <w:rFonts w:ascii="Arial" w:hAnsi="Arial" w:cs="Arial"/>
          <w:sz w:val="28"/>
          <w:szCs w:val="28"/>
        </w:rPr>
        <w:t xml:space="preserve"> on the below map.</w:t>
      </w:r>
    </w:p>
    <w:p w14:paraId="28486A41" w14:textId="77777777" w:rsidR="009C5065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7D21007F" w14:textId="6C2FA4B2" w:rsidR="009C5065" w:rsidRPr="005E15EF" w:rsidRDefault="009C5065" w:rsidP="009C506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Please see below map showing where the road closure is and the diversion route</w:t>
      </w:r>
      <w:r w:rsidR="00FD0024">
        <w:rPr>
          <w:rFonts w:ascii="Arial" w:hAnsi="Arial" w:cs="Arial"/>
          <w:sz w:val="28"/>
          <w:szCs w:val="28"/>
        </w:rPr>
        <w:t>.</w:t>
      </w:r>
    </w:p>
    <w:p w14:paraId="761D13E0" w14:textId="77777777" w:rsidR="009C5065" w:rsidRPr="005E15EF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54906F6F" w14:textId="77777777" w:rsidR="009C5065" w:rsidRPr="005E15EF" w:rsidRDefault="009C5065" w:rsidP="009C506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contact us at our office on </w:t>
      </w:r>
      <w:r w:rsidRPr="005E15EF">
        <w:rPr>
          <w:rFonts w:ascii="Arial" w:hAnsi="Arial" w:cs="Arial"/>
          <w:sz w:val="28"/>
          <w:szCs w:val="28"/>
        </w:rPr>
        <w:t>01803 81412</w:t>
      </w:r>
      <w:r>
        <w:rPr>
          <w:rFonts w:ascii="Arial" w:hAnsi="Arial" w:cs="Arial"/>
          <w:sz w:val="28"/>
          <w:szCs w:val="28"/>
        </w:rPr>
        <w:t>6 if you require more information.</w:t>
      </w:r>
    </w:p>
    <w:p w14:paraId="440FE74A" w14:textId="77777777" w:rsidR="009C5065" w:rsidRPr="005E15EF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3128E64A" w14:textId="77777777" w:rsidR="009C5065" w:rsidRDefault="009C5065" w:rsidP="009C5065">
      <w:pPr>
        <w:jc w:val="both"/>
        <w:rPr>
          <w:rFonts w:ascii="Arial" w:hAnsi="Arial" w:cs="Arial"/>
          <w:sz w:val="28"/>
          <w:szCs w:val="28"/>
        </w:rPr>
      </w:pPr>
      <w:r w:rsidRPr="005E15EF">
        <w:rPr>
          <w:rFonts w:ascii="Arial" w:hAnsi="Arial" w:cs="Arial"/>
          <w:sz w:val="28"/>
          <w:szCs w:val="28"/>
        </w:rPr>
        <w:t xml:space="preserve">Alternatively, please email </w:t>
      </w:r>
      <w:hyperlink r:id="rId8" w:history="1">
        <w:r w:rsidRPr="005E15EF">
          <w:rPr>
            <w:rStyle w:val="Hyperlink"/>
            <w:rFonts w:ascii="Arial" w:hAnsi="Arial" w:cs="Arial"/>
            <w:sz w:val="28"/>
            <w:szCs w:val="28"/>
          </w:rPr>
          <w:t>info@devontreeservices.co.uk</w:t>
        </w:r>
      </w:hyperlink>
    </w:p>
    <w:p w14:paraId="091767A6" w14:textId="77777777" w:rsidR="009C5065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61EFF8B6" w14:textId="77777777" w:rsidR="009C5065" w:rsidRPr="005E15EF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4E253ACE" w14:textId="77777777" w:rsidR="009C5065" w:rsidRPr="005E15EF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054DBEC4" w14:textId="77777777" w:rsidR="009C5065" w:rsidRDefault="009C5065" w:rsidP="009C5065">
      <w:pPr>
        <w:jc w:val="both"/>
        <w:rPr>
          <w:rFonts w:ascii="Arial" w:hAnsi="Arial" w:cs="Arial"/>
          <w:sz w:val="28"/>
          <w:szCs w:val="28"/>
        </w:rPr>
      </w:pPr>
      <w:r w:rsidRPr="005E15EF">
        <w:rPr>
          <w:rFonts w:ascii="Arial" w:hAnsi="Arial" w:cs="Arial"/>
          <w:sz w:val="28"/>
          <w:szCs w:val="28"/>
        </w:rPr>
        <w:t xml:space="preserve">Your Sincerely </w:t>
      </w:r>
    </w:p>
    <w:p w14:paraId="129C1516" w14:textId="77777777" w:rsidR="009C5065" w:rsidRPr="005E15EF" w:rsidRDefault="009C5065" w:rsidP="009C5065">
      <w:pPr>
        <w:jc w:val="both"/>
        <w:rPr>
          <w:rFonts w:ascii="Arial" w:hAnsi="Arial" w:cs="Arial"/>
          <w:sz w:val="28"/>
          <w:szCs w:val="28"/>
        </w:rPr>
      </w:pPr>
    </w:p>
    <w:p w14:paraId="3A3262ED" w14:textId="493895B3" w:rsidR="002D4173" w:rsidRDefault="009C5065" w:rsidP="009C506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Devon Tree Services</w:t>
      </w:r>
    </w:p>
    <w:p w14:paraId="398A6952" w14:textId="77777777" w:rsidR="00FD0024" w:rsidRDefault="00FD0024" w:rsidP="009C5065">
      <w:pPr>
        <w:jc w:val="both"/>
        <w:rPr>
          <w:rFonts w:ascii="Arial" w:hAnsi="Arial" w:cs="Arial"/>
          <w:sz w:val="28"/>
          <w:szCs w:val="28"/>
        </w:rPr>
      </w:pPr>
    </w:p>
    <w:p w14:paraId="6405EA83" w14:textId="77777777" w:rsidR="00FD0024" w:rsidRDefault="00FD0024" w:rsidP="009C5065">
      <w:pPr>
        <w:jc w:val="both"/>
        <w:rPr>
          <w:rFonts w:ascii="Arial" w:hAnsi="Arial" w:cs="Arial"/>
          <w:sz w:val="28"/>
          <w:szCs w:val="28"/>
        </w:rPr>
      </w:pPr>
    </w:p>
    <w:p w14:paraId="608C0FA0" w14:textId="77777777" w:rsidR="00FD0024" w:rsidRDefault="00FD0024" w:rsidP="009C5065">
      <w:pPr>
        <w:jc w:val="both"/>
        <w:rPr>
          <w:rFonts w:ascii="Arial" w:hAnsi="Arial" w:cs="Arial"/>
          <w:sz w:val="28"/>
          <w:szCs w:val="28"/>
        </w:rPr>
      </w:pPr>
    </w:p>
    <w:p w14:paraId="57C9628D" w14:textId="77777777" w:rsidR="00FD0024" w:rsidRDefault="00FD0024" w:rsidP="009C5065">
      <w:pPr>
        <w:jc w:val="both"/>
        <w:rPr>
          <w:rFonts w:ascii="Arial" w:hAnsi="Arial" w:cs="Arial"/>
          <w:sz w:val="28"/>
          <w:szCs w:val="28"/>
        </w:rPr>
      </w:pPr>
    </w:p>
    <w:p w14:paraId="2AEF8A12" w14:textId="66402ACA" w:rsidR="002D4173" w:rsidRDefault="002D4173" w:rsidP="00BB70B2">
      <w:pPr>
        <w:jc w:val="both"/>
        <w:rPr>
          <w:rFonts w:ascii="Univers" w:hAnsi="Univers"/>
          <w:sz w:val="22"/>
          <w:szCs w:val="22"/>
        </w:rPr>
      </w:pPr>
    </w:p>
    <w:p w14:paraId="3E93898E" w14:textId="5BAC0AA8" w:rsidR="002D4173" w:rsidRDefault="002D4173" w:rsidP="009261A2">
      <w:pPr>
        <w:rPr>
          <w:rFonts w:ascii="Univers" w:hAnsi="Univers"/>
          <w:sz w:val="22"/>
          <w:szCs w:val="22"/>
        </w:rPr>
      </w:pPr>
    </w:p>
    <w:p w14:paraId="6CB8C273" w14:textId="23764F32" w:rsidR="002D4173" w:rsidRPr="003B481A" w:rsidRDefault="001403A7" w:rsidP="009261A2">
      <w:pPr>
        <w:rPr>
          <w:rFonts w:ascii="Univers" w:hAnsi="Univers"/>
          <w:sz w:val="22"/>
          <w:szCs w:val="22"/>
        </w:rPr>
      </w:pPr>
      <w:r>
        <w:rPr>
          <w:noProof/>
        </w:rPr>
        <w:drawing>
          <wp:inline distT="0" distB="0" distL="0" distR="0" wp14:anchorId="0CC8F221" wp14:editId="03684876">
            <wp:extent cx="6645910" cy="4446905"/>
            <wp:effectExtent l="0" t="0" r="2540" b="0"/>
            <wp:docPr id="2066366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669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173" w:rsidRPr="003B481A" w:rsidSect="00135DDA">
      <w:headerReference w:type="default" r:id="rId10"/>
      <w:footerReference w:type="default" r:id="rId11"/>
      <w:pgSz w:w="11906" w:h="16838"/>
      <w:pgMar w:top="720" w:right="720" w:bottom="284" w:left="720" w:header="720" w:footer="2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D698E" w14:textId="77777777" w:rsidR="00D91519" w:rsidRPr="000E34A9" w:rsidRDefault="00D91519">
      <w:pPr>
        <w:rPr>
          <w:sz w:val="16"/>
          <w:szCs w:val="16"/>
        </w:rPr>
      </w:pPr>
      <w:r w:rsidRPr="000E34A9">
        <w:rPr>
          <w:sz w:val="16"/>
          <w:szCs w:val="16"/>
        </w:rPr>
        <w:separator/>
      </w:r>
    </w:p>
  </w:endnote>
  <w:endnote w:type="continuationSeparator" w:id="0">
    <w:p w14:paraId="7240DA96" w14:textId="77777777" w:rsidR="00D91519" w:rsidRPr="000E34A9" w:rsidRDefault="00D91519">
      <w:pPr>
        <w:rPr>
          <w:sz w:val="16"/>
          <w:szCs w:val="16"/>
        </w:rPr>
      </w:pPr>
      <w:r w:rsidRPr="000E34A9">
        <w:rPr>
          <w:sz w:val="16"/>
          <w:szCs w:val="16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ED64" w14:textId="68B16B37" w:rsidR="002E1117" w:rsidRPr="00FD46BB" w:rsidRDefault="00FD46BB" w:rsidP="002D4173">
    <w:pPr>
      <w:pStyle w:val="Footer"/>
      <w:jc w:val="center"/>
      <w:rPr>
        <w:snapToGrid w:val="0"/>
        <w:color w:val="000000"/>
        <w:w w:val="0"/>
        <w:sz w:val="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0F20492C" wp14:editId="40BA75E3">
          <wp:simplePos x="0" y="0"/>
          <wp:positionH relativeFrom="page">
            <wp:align>left</wp:align>
          </wp:positionH>
          <wp:positionV relativeFrom="paragraph">
            <wp:posOffset>-928370</wp:posOffset>
          </wp:positionV>
          <wp:extent cx="7559040" cy="1006475"/>
          <wp:effectExtent l="0" t="0" r="3810" b="317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0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0F64" w:rsidRPr="00A50F64">
      <w:rPr>
        <w:rFonts w:ascii="Arial" w:hAnsi="Arial" w:cs="Arial"/>
        <w:i/>
        <w:color w:val="808080" w:themeColor="background1" w:themeShade="80"/>
        <w:sz w:val="16"/>
        <w:szCs w:val="16"/>
      </w:rPr>
      <w:t xml:space="preserve">QMF 15   </w:t>
    </w:r>
    <w:r w:rsidR="002D4173">
      <w:rPr>
        <w:rFonts w:ascii="Arial" w:hAnsi="Arial" w:cs="Arial"/>
        <w:i/>
        <w:color w:val="808080" w:themeColor="background1" w:themeShade="80"/>
        <w:sz w:val="16"/>
        <w:szCs w:val="16"/>
      </w:rPr>
      <w:t>10.05.2022</w:t>
    </w:r>
    <w:r w:rsidR="00A50F64" w:rsidRPr="00A50F64">
      <w:rPr>
        <w:rFonts w:ascii="Arial" w:hAnsi="Arial" w:cs="Arial"/>
        <w:i/>
        <w:color w:val="808080" w:themeColor="background1" w:themeShade="80"/>
        <w:sz w:val="16"/>
        <w:szCs w:val="16"/>
      </w:rPr>
      <w:t xml:space="preserve">   Issue No. </w:t>
    </w:r>
    <w:r w:rsidR="002D4173">
      <w:rPr>
        <w:rFonts w:ascii="Arial" w:hAnsi="Arial" w:cs="Arial"/>
        <w:i/>
        <w:color w:val="808080" w:themeColor="background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CA8C2" w14:textId="77777777" w:rsidR="00D91519" w:rsidRPr="000E34A9" w:rsidRDefault="00D91519">
      <w:pPr>
        <w:rPr>
          <w:sz w:val="16"/>
          <w:szCs w:val="16"/>
        </w:rPr>
      </w:pPr>
      <w:r w:rsidRPr="000E34A9">
        <w:rPr>
          <w:sz w:val="16"/>
          <w:szCs w:val="16"/>
        </w:rPr>
        <w:separator/>
      </w:r>
    </w:p>
  </w:footnote>
  <w:footnote w:type="continuationSeparator" w:id="0">
    <w:p w14:paraId="5FA32D45" w14:textId="77777777" w:rsidR="00D91519" w:rsidRPr="000E34A9" w:rsidRDefault="00D91519">
      <w:pPr>
        <w:rPr>
          <w:sz w:val="16"/>
          <w:szCs w:val="16"/>
        </w:rPr>
      </w:pPr>
      <w:r w:rsidRPr="000E34A9">
        <w:rPr>
          <w:sz w:val="16"/>
          <w:szCs w:val="16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06AF1" w14:textId="65D7DB0E" w:rsidR="005D60EE" w:rsidRDefault="00C41F17" w:rsidP="005D60EE">
    <w:pPr>
      <w:jc w:val="right"/>
      <w:rPr>
        <w:rFonts w:ascii="Arial" w:hAnsi="Arial" w:cs="Arial"/>
        <w:color w:val="336600"/>
        <w:sz w:val="24"/>
        <w:szCs w:val="24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1E323FE2" wp14:editId="5D194036">
          <wp:simplePos x="0" y="0"/>
          <wp:positionH relativeFrom="column">
            <wp:posOffset>67496</wp:posOffset>
          </wp:positionH>
          <wp:positionV relativeFrom="paragraph">
            <wp:posOffset>-180975</wp:posOffset>
          </wp:positionV>
          <wp:extent cx="2066925" cy="1213967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1213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60EE" w:rsidRPr="002E1117">
      <w:rPr>
        <w:rFonts w:ascii="Arial" w:hAnsi="Arial" w:cs="Arial"/>
        <w:color w:val="336600"/>
        <w:sz w:val="24"/>
        <w:szCs w:val="24"/>
      </w:rPr>
      <w:t>Tree Surgeons and Consultants</w:t>
    </w:r>
  </w:p>
  <w:p w14:paraId="24FB9EA0" w14:textId="40A4C971" w:rsidR="00D74327" w:rsidRPr="00D74327" w:rsidRDefault="00D74327" w:rsidP="005D60EE">
    <w:pPr>
      <w:jc w:val="right"/>
      <w:rPr>
        <w:rFonts w:ascii="Arial" w:hAnsi="Arial" w:cs="Arial"/>
        <w:b/>
        <w:bCs/>
        <w:color w:val="336600"/>
        <w:sz w:val="18"/>
        <w:szCs w:val="18"/>
      </w:rPr>
    </w:pPr>
    <w:r w:rsidRPr="00D74327">
      <w:rPr>
        <w:rFonts w:ascii="Arial" w:hAnsi="Arial" w:cs="Arial"/>
        <w:b/>
        <w:bCs/>
        <w:color w:val="336600"/>
        <w:sz w:val="18"/>
        <w:szCs w:val="18"/>
      </w:rPr>
      <w:t>Little Acre, Ipplepen, TQ12 5TR</w:t>
    </w:r>
  </w:p>
  <w:p w14:paraId="44238993" w14:textId="506D8390" w:rsidR="005D60EE" w:rsidRPr="002E1117" w:rsidRDefault="005D60EE" w:rsidP="005D60EE">
    <w:pPr>
      <w:ind w:left="2880" w:firstLine="720"/>
      <w:jc w:val="right"/>
      <w:rPr>
        <w:rFonts w:ascii="Arial" w:hAnsi="Arial" w:cs="Arial"/>
        <w:color w:val="336600"/>
        <w:sz w:val="18"/>
        <w:szCs w:val="18"/>
      </w:rPr>
    </w:pPr>
    <w:r w:rsidRPr="002E1117">
      <w:rPr>
        <w:rFonts w:ascii="Arial" w:hAnsi="Arial" w:cs="Arial"/>
        <w:color w:val="336600"/>
        <w:sz w:val="18"/>
        <w:szCs w:val="18"/>
      </w:rPr>
      <w:t>Website: www.devon</w:t>
    </w:r>
    <w:r w:rsidRPr="002E1117">
      <w:rPr>
        <w:rFonts w:ascii="Arial" w:hAnsi="Arial" w:cs="Arial"/>
        <w:color w:val="663300"/>
        <w:sz w:val="18"/>
        <w:szCs w:val="18"/>
      </w:rPr>
      <w:t>tree</w:t>
    </w:r>
    <w:r w:rsidRPr="002E1117">
      <w:rPr>
        <w:rFonts w:ascii="Arial" w:hAnsi="Arial" w:cs="Arial"/>
        <w:color w:val="336600"/>
        <w:sz w:val="18"/>
        <w:szCs w:val="18"/>
      </w:rPr>
      <w:t>services.co.uk</w:t>
    </w:r>
  </w:p>
  <w:p w14:paraId="2261A711" w14:textId="00697F2F" w:rsidR="005D60EE" w:rsidRPr="002E1117" w:rsidRDefault="005D60EE" w:rsidP="005D60EE">
    <w:pPr>
      <w:jc w:val="right"/>
      <w:rPr>
        <w:rFonts w:ascii="Arial" w:hAnsi="Arial" w:cs="Arial"/>
        <w:color w:val="336600"/>
        <w:sz w:val="18"/>
        <w:szCs w:val="18"/>
      </w:rPr>
    </w:pPr>
    <w:r w:rsidRPr="002E1117">
      <w:rPr>
        <w:rFonts w:ascii="Arial" w:hAnsi="Arial" w:cs="Arial"/>
        <w:color w:val="336600"/>
        <w:sz w:val="18"/>
        <w:szCs w:val="18"/>
      </w:rPr>
      <w:t>Email: info@devon</w:t>
    </w:r>
    <w:r w:rsidRPr="002E1117">
      <w:rPr>
        <w:rFonts w:ascii="Arial" w:hAnsi="Arial" w:cs="Arial"/>
        <w:color w:val="663300"/>
        <w:sz w:val="18"/>
        <w:szCs w:val="18"/>
      </w:rPr>
      <w:t>tree</w:t>
    </w:r>
    <w:r w:rsidRPr="002E1117">
      <w:rPr>
        <w:rFonts w:ascii="Arial" w:hAnsi="Arial" w:cs="Arial"/>
        <w:color w:val="336600"/>
        <w:sz w:val="18"/>
        <w:szCs w:val="18"/>
      </w:rPr>
      <w:t>services.co.uk</w:t>
    </w:r>
  </w:p>
  <w:p w14:paraId="175308C7" w14:textId="382D6D1A" w:rsidR="005D60EE" w:rsidRDefault="005D60EE" w:rsidP="005D60EE">
    <w:pPr>
      <w:jc w:val="right"/>
      <w:rPr>
        <w:rFonts w:ascii="Arial" w:hAnsi="Arial" w:cs="Arial"/>
        <w:color w:val="336600"/>
      </w:rPr>
    </w:pPr>
    <w:r w:rsidRPr="002E1117">
      <w:rPr>
        <w:rFonts w:ascii="Arial" w:hAnsi="Arial" w:cs="Arial"/>
        <w:color w:val="336600"/>
      </w:rPr>
      <w:t>Phone: 01803 814126</w:t>
    </w:r>
  </w:p>
  <w:p w14:paraId="650811F9" w14:textId="0B61E188" w:rsidR="005D60EE" w:rsidRPr="00C41F17" w:rsidRDefault="00C41F17" w:rsidP="00C41F17">
    <w:pPr>
      <w:jc w:val="right"/>
      <w:rPr>
        <w:rFonts w:ascii="Arial" w:hAnsi="Arial" w:cs="Arial"/>
        <w:color w:val="336600"/>
      </w:rPr>
    </w:pPr>
    <w:r w:rsidRPr="002E1117">
      <w:rPr>
        <w:rFonts w:ascii="Arial" w:hAnsi="Arial" w:cs="Arial"/>
        <w:color w:val="336600"/>
      </w:rPr>
      <w:t>Phone: 01</w:t>
    </w:r>
    <w:r>
      <w:rPr>
        <w:rFonts w:ascii="Arial" w:hAnsi="Arial" w:cs="Arial"/>
        <w:color w:val="336600"/>
      </w:rPr>
      <w:t>363</w:t>
    </w:r>
    <w:r w:rsidRPr="002E1117">
      <w:rPr>
        <w:rFonts w:ascii="Arial" w:hAnsi="Arial" w:cs="Arial"/>
        <w:color w:val="336600"/>
      </w:rPr>
      <w:t xml:space="preserve"> </w:t>
    </w:r>
    <w:r>
      <w:rPr>
        <w:rFonts w:ascii="Arial" w:hAnsi="Arial" w:cs="Arial"/>
        <w:color w:val="336600"/>
      </w:rPr>
      <w:t>720270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C170205"/>
    <w:multiLevelType w:val="hybridMultilevel"/>
    <w:tmpl w:val="6F1C19D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C517A"/>
    <w:multiLevelType w:val="hybridMultilevel"/>
    <w:tmpl w:val="10E698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56590"/>
    <w:multiLevelType w:val="hybridMultilevel"/>
    <w:tmpl w:val="1F00B6B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A611E6"/>
    <w:multiLevelType w:val="hybridMultilevel"/>
    <w:tmpl w:val="C03EA70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7402BAF"/>
    <w:multiLevelType w:val="hybridMultilevel"/>
    <w:tmpl w:val="443E64A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261B8F"/>
    <w:multiLevelType w:val="hybridMultilevel"/>
    <w:tmpl w:val="D3EC9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4306250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 w16cid:durableId="1474372530">
    <w:abstractNumId w:val="3"/>
  </w:num>
  <w:num w:numId="3" w16cid:durableId="810293642">
    <w:abstractNumId w:val="2"/>
  </w:num>
  <w:num w:numId="4" w16cid:durableId="300424334">
    <w:abstractNumId w:val="4"/>
  </w:num>
  <w:num w:numId="5" w16cid:durableId="890656289">
    <w:abstractNumId w:val="6"/>
  </w:num>
  <w:num w:numId="6" w16cid:durableId="831875952">
    <w:abstractNumId w:val="1"/>
  </w:num>
  <w:num w:numId="7" w16cid:durableId="505904289">
    <w:abstractNumId w:val="5"/>
  </w:num>
  <w:num w:numId="8" w16cid:durableId="85014024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cs="Symbol" w:hint="default"/>
        </w:rPr>
      </w:lvl>
    </w:lvlOverride>
  </w:num>
  <w:num w:numId="9" w16cid:durableId="111150764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43659956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E12"/>
    <w:rsid w:val="000018FF"/>
    <w:rsid w:val="00006B43"/>
    <w:rsid w:val="00013609"/>
    <w:rsid w:val="00014826"/>
    <w:rsid w:val="0001618B"/>
    <w:rsid w:val="0002033F"/>
    <w:rsid w:val="000323DF"/>
    <w:rsid w:val="0003559D"/>
    <w:rsid w:val="00040792"/>
    <w:rsid w:val="00047F02"/>
    <w:rsid w:val="00050774"/>
    <w:rsid w:val="00053575"/>
    <w:rsid w:val="0005377A"/>
    <w:rsid w:val="00054667"/>
    <w:rsid w:val="0006065A"/>
    <w:rsid w:val="00066EE1"/>
    <w:rsid w:val="0006738E"/>
    <w:rsid w:val="0006772A"/>
    <w:rsid w:val="000755F9"/>
    <w:rsid w:val="00075A1A"/>
    <w:rsid w:val="0008032A"/>
    <w:rsid w:val="00082502"/>
    <w:rsid w:val="00086E7D"/>
    <w:rsid w:val="000A2465"/>
    <w:rsid w:val="000A43C8"/>
    <w:rsid w:val="000A571E"/>
    <w:rsid w:val="000A6071"/>
    <w:rsid w:val="000B2967"/>
    <w:rsid w:val="000B7516"/>
    <w:rsid w:val="000D0DA9"/>
    <w:rsid w:val="000D15B8"/>
    <w:rsid w:val="000D67F2"/>
    <w:rsid w:val="000E1F06"/>
    <w:rsid w:val="000E34A9"/>
    <w:rsid w:val="000E5F05"/>
    <w:rsid w:val="000E61B2"/>
    <w:rsid w:val="000F1B21"/>
    <w:rsid w:val="00103CB5"/>
    <w:rsid w:val="00111620"/>
    <w:rsid w:val="00117777"/>
    <w:rsid w:val="00117C15"/>
    <w:rsid w:val="001267B6"/>
    <w:rsid w:val="00135DDA"/>
    <w:rsid w:val="00137990"/>
    <w:rsid w:val="001403A7"/>
    <w:rsid w:val="001429B6"/>
    <w:rsid w:val="00142BA8"/>
    <w:rsid w:val="00157C93"/>
    <w:rsid w:val="00157E74"/>
    <w:rsid w:val="001653FE"/>
    <w:rsid w:val="001708DB"/>
    <w:rsid w:val="00175452"/>
    <w:rsid w:val="00186921"/>
    <w:rsid w:val="00187C92"/>
    <w:rsid w:val="001917D1"/>
    <w:rsid w:val="00196714"/>
    <w:rsid w:val="00197CA2"/>
    <w:rsid w:val="001A03CA"/>
    <w:rsid w:val="001A2059"/>
    <w:rsid w:val="001A2207"/>
    <w:rsid w:val="001A42C1"/>
    <w:rsid w:val="001A4F3A"/>
    <w:rsid w:val="001B18E7"/>
    <w:rsid w:val="001B1FD3"/>
    <w:rsid w:val="001C2363"/>
    <w:rsid w:val="001C4E3D"/>
    <w:rsid w:val="001C6958"/>
    <w:rsid w:val="001C7045"/>
    <w:rsid w:val="001D2627"/>
    <w:rsid w:val="001D35C5"/>
    <w:rsid w:val="001E300D"/>
    <w:rsid w:val="001E415B"/>
    <w:rsid w:val="001F25A3"/>
    <w:rsid w:val="002065E5"/>
    <w:rsid w:val="002159B6"/>
    <w:rsid w:val="0023317E"/>
    <w:rsid w:val="0023341F"/>
    <w:rsid w:val="00233898"/>
    <w:rsid w:val="0023465D"/>
    <w:rsid w:val="0023599D"/>
    <w:rsid w:val="00237F5A"/>
    <w:rsid w:val="00240A3F"/>
    <w:rsid w:val="00243CEF"/>
    <w:rsid w:val="00245B63"/>
    <w:rsid w:val="0024721D"/>
    <w:rsid w:val="00263272"/>
    <w:rsid w:val="002645DF"/>
    <w:rsid w:val="0027620B"/>
    <w:rsid w:val="00284999"/>
    <w:rsid w:val="002955DB"/>
    <w:rsid w:val="002A0C97"/>
    <w:rsid w:val="002B2161"/>
    <w:rsid w:val="002C05DC"/>
    <w:rsid w:val="002D2F8C"/>
    <w:rsid w:val="002D3A90"/>
    <w:rsid w:val="002D4173"/>
    <w:rsid w:val="002D46BB"/>
    <w:rsid w:val="002E1117"/>
    <w:rsid w:val="002E4944"/>
    <w:rsid w:val="002E5CBB"/>
    <w:rsid w:val="002F6B29"/>
    <w:rsid w:val="002F7F3D"/>
    <w:rsid w:val="00301152"/>
    <w:rsid w:val="0031370A"/>
    <w:rsid w:val="00316C21"/>
    <w:rsid w:val="00331722"/>
    <w:rsid w:val="00332EC6"/>
    <w:rsid w:val="00336A8B"/>
    <w:rsid w:val="00340897"/>
    <w:rsid w:val="0034432B"/>
    <w:rsid w:val="00354EEB"/>
    <w:rsid w:val="0036198B"/>
    <w:rsid w:val="00361FB2"/>
    <w:rsid w:val="003652D7"/>
    <w:rsid w:val="0036652B"/>
    <w:rsid w:val="003673B7"/>
    <w:rsid w:val="00370903"/>
    <w:rsid w:val="003746A1"/>
    <w:rsid w:val="00384F1E"/>
    <w:rsid w:val="00391840"/>
    <w:rsid w:val="00394B9D"/>
    <w:rsid w:val="003972E7"/>
    <w:rsid w:val="003B381C"/>
    <w:rsid w:val="003B481A"/>
    <w:rsid w:val="003C165C"/>
    <w:rsid w:val="003C50AF"/>
    <w:rsid w:val="003C690D"/>
    <w:rsid w:val="003D3E10"/>
    <w:rsid w:val="003D51D1"/>
    <w:rsid w:val="003D6A74"/>
    <w:rsid w:val="003E18A1"/>
    <w:rsid w:val="003E4604"/>
    <w:rsid w:val="003E5CE9"/>
    <w:rsid w:val="003F2E0B"/>
    <w:rsid w:val="00405010"/>
    <w:rsid w:val="00417AAC"/>
    <w:rsid w:val="004205DE"/>
    <w:rsid w:val="004310D8"/>
    <w:rsid w:val="00436A89"/>
    <w:rsid w:val="00436C2D"/>
    <w:rsid w:val="0043703C"/>
    <w:rsid w:val="00443D9C"/>
    <w:rsid w:val="00446A8D"/>
    <w:rsid w:val="004564F7"/>
    <w:rsid w:val="00457374"/>
    <w:rsid w:val="004630C9"/>
    <w:rsid w:val="004654E3"/>
    <w:rsid w:val="004840E0"/>
    <w:rsid w:val="00486F59"/>
    <w:rsid w:val="00491582"/>
    <w:rsid w:val="00492B61"/>
    <w:rsid w:val="00494F9F"/>
    <w:rsid w:val="00496CB4"/>
    <w:rsid w:val="004975CB"/>
    <w:rsid w:val="004A08E9"/>
    <w:rsid w:val="004A380E"/>
    <w:rsid w:val="004B2B62"/>
    <w:rsid w:val="004B3565"/>
    <w:rsid w:val="004B5E54"/>
    <w:rsid w:val="004C1BD2"/>
    <w:rsid w:val="004C2278"/>
    <w:rsid w:val="004C4ABB"/>
    <w:rsid w:val="004C67E2"/>
    <w:rsid w:val="004D0110"/>
    <w:rsid w:val="004D5A31"/>
    <w:rsid w:val="004D7F96"/>
    <w:rsid w:val="004E6564"/>
    <w:rsid w:val="004F1B25"/>
    <w:rsid w:val="004F5E12"/>
    <w:rsid w:val="004F716F"/>
    <w:rsid w:val="00502E4A"/>
    <w:rsid w:val="005040AE"/>
    <w:rsid w:val="00504CC3"/>
    <w:rsid w:val="00517758"/>
    <w:rsid w:val="00523576"/>
    <w:rsid w:val="00524CA6"/>
    <w:rsid w:val="00530452"/>
    <w:rsid w:val="00543A20"/>
    <w:rsid w:val="005508E2"/>
    <w:rsid w:val="005660E7"/>
    <w:rsid w:val="00571174"/>
    <w:rsid w:val="005729E0"/>
    <w:rsid w:val="00574E05"/>
    <w:rsid w:val="005766B9"/>
    <w:rsid w:val="00586BA3"/>
    <w:rsid w:val="00596C02"/>
    <w:rsid w:val="005A1A89"/>
    <w:rsid w:val="005A349C"/>
    <w:rsid w:val="005A76C0"/>
    <w:rsid w:val="005B596F"/>
    <w:rsid w:val="005B68A3"/>
    <w:rsid w:val="005C324F"/>
    <w:rsid w:val="005C6A84"/>
    <w:rsid w:val="005C73F7"/>
    <w:rsid w:val="005C7B69"/>
    <w:rsid w:val="005D3024"/>
    <w:rsid w:val="005D497E"/>
    <w:rsid w:val="005D60EE"/>
    <w:rsid w:val="005D7A86"/>
    <w:rsid w:val="005E16C8"/>
    <w:rsid w:val="005E4956"/>
    <w:rsid w:val="00601413"/>
    <w:rsid w:val="00601C71"/>
    <w:rsid w:val="0060277B"/>
    <w:rsid w:val="0060441B"/>
    <w:rsid w:val="00610D4C"/>
    <w:rsid w:val="00621FD3"/>
    <w:rsid w:val="006346E3"/>
    <w:rsid w:val="006362BC"/>
    <w:rsid w:val="00636ADA"/>
    <w:rsid w:val="0064345D"/>
    <w:rsid w:val="00644F46"/>
    <w:rsid w:val="00670E1A"/>
    <w:rsid w:val="0068413D"/>
    <w:rsid w:val="00690B87"/>
    <w:rsid w:val="006936CE"/>
    <w:rsid w:val="006A1729"/>
    <w:rsid w:val="006A291A"/>
    <w:rsid w:val="006A3788"/>
    <w:rsid w:val="006A625A"/>
    <w:rsid w:val="006B6EF5"/>
    <w:rsid w:val="006B7415"/>
    <w:rsid w:val="006D078A"/>
    <w:rsid w:val="006D198A"/>
    <w:rsid w:val="006D329C"/>
    <w:rsid w:val="006D5FAD"/>
    <w:rsid w:val="006E2E2E"/>
    <w:rsid w:val="006E403D"/>
    <w:rsid w:val="006E5A85"/>
    <w:rsid w:val="006F4730"/>
    <w:rsid w:val="006F57AA"/>
    <w:rsid w:val="00700B0F"/>
    <w:rsid w:val="00705A9F"/>
    <w:rsid w:val="0071530A"/>
    <w:rsid w:val="007155E9"/>
    <w:rsid w:val="007170A3"/>
    <w:rsid w:val="00734EC3"/>
    <w:rsid w:val="00736D0D"/>
    <w:rsid w:val="00737356"/>
    <w:rsid w:val="0074038A"/>
    <w:rsid w:val="00746294"/>
    <w:rsid w:val="007478E8"/>
    <w:rsid w:val="00751F0F"/>
    <w:rsid w:val="00761D13"/>
    <w:rsid w:val="00777E1D"/>
    <w:rsid w:val="00780E61"/>
    <w:rsid w:val="0078232A"/>
    <w:rsid w:val="00782C2A"/>
    <w:rsid w:val="007840B0"/>
    <w:rsid w:val="007852BB"/>
    <w:rsid w:val="00786F17"/>
    <w:rsid w:val="00791867"/>
    <w:rsid w:val="00791BAB"/>
    <w:rsid w:val="0079268D"/>
    <w:rsid w:val="007A2AB9"/>
    <w:rsid w:val="007A31D8"/>
    <w:rsid w:val="007A466C"/>
    <w:rsid w:val="007A742D"/>
    <w:rsid w:val="007B1F35"/>
    <w:rsid w:val="007B3906"/>
    <w:rsid w:val="007B4593"/>
    <w:rsid w:val="007B5BF3"/>
    <w:rsid w:val="007B6CBE"/>
    <w:rsid w:val="007B6F0F"/>
    <w:rsid w:val="007C1D40"/>
    <w:rsid w:val="007D7987"/>
    <w:rsid w:val="007E122F"/>
    <w:rsid w:val="007E29CF"/>
    <w:rsid w:val="00800AB7"/>
    <w:rsid w:val="008015D2"/>
    <w:rsid w:val="00802F92"/>
    <w:rsid w:val="008057F9"/>
    <w:rsid w:val="00805BC8"/>
    <w:rsid w:val="008111D6"/>
    <w:rsid w:val="0081483A"/>
    <w:rsid w:val="00832ED2"/>
    <w:rsid w:val="00835C19"/>
    <w:rsid w:val="00846A63"/>
    <w:rsid w:val="0085561B"/>
    <w:rsid w:val="00856A1E"/>
    <w:rsid w:val="008577D5"/>
    <w:rsid w:val="0086193F"/>
    <w:rsid w:val="00862EA1"/>
    <w:rsid w:val="008646AD"/>
    <w:rsid w:val="0086670C"/>
    <w:rsid w:val="00874F7A"/>
    <w:rsid w:val="00875500"/>
    <w:rsid w:val="00892D63"/>
    <w:rsid w:val="008A047B"/>
    <w:rsid w:val="008A2748"/>
    <w:rsid w:val="008B4D49"/>
    <w:rsid w:val="008C3DE8"/>
    <w:rsid w:val="008C4884"/>
    <w:rsid w:val="008C58D4"/>
    <w:rsid w:val="008D1650"/>
    <w:rsid w:val="008D2F13"/>
    <w:rsid w:val="008D3378"/>
    <w:rsid w:val="008E23C9"/>
    <w:rsid w:val="008F1159"/>
    <w:rsid w:val="008F2384"/>
    <w:rsid w:val="008F293B"/>
    <w:rsid w:val="008F44B1"/>
    <w:rsid w:val="00903ABF"/>
    <w:rsid w:val="00905695"/>
    <w:rsid w:val="0091597C"/>
    <w:rsid w:val="00924E28"/>
    <w:rsid w:val="009261A2"/>
    <w:rsid w:val="00927ADB"/>
    <w:rsid w:val="0094170B"/>
    <w:rsid w:val="009512DB"/>
    <w:rsid w:val="00953061"/>
    <w:rsid w:val="00955A8D"/>
    <w:rsid w:val="00956B74"/>
    <w:rsid w:val="00966318"/>
    <w:rsid w:val="00970638"/>
    <w:rsid w:val="00972861"/>
    <w:rsid w:val="00981DFE"/>
    <w:rsid w:val="009836D9"/>
    <w:rsid w:val="009865F8"/>
    <w:rsid w:val="00991AFD"/>
    <w:rsid w:val="009A1DB3"/>
    <w:rsid w:val="009A2FCB"/>
    <w:rsid w:val="009A40EF"/>
    <w:rsid w:val="009A4772"/>
    <w:rsid w:val="009B58BC"/>
    <w:rsid w:val="009C34C0"/>
    <w:rsid w:val="009C5065"/>
    <w:rsid w:val="009C6B06"/>
    <w:rsid w:val="009C6C83"/>
    <w:rsid w:val="009D1916"/>
    <w:rsid w:val="009E41AC"/>
    <w:rsid w:val="009F4800"/>
    <w:rsid w:val="009F6C23"/>
    <w:rsid w:val="009F7EF8"/>
    <w:rsid w:val="00A012AC"/>
    <w:rsid w:val="00A02C43"/>
    <w:rsid w:val="00A03307"/>
    <w:rsid w:val="00A15B99"/>
    <w:rsid w:val="00A27544"/>
    <w:rsid w:val="00A27B6E"/>
    <w:rsid w:val="00A3079F"/>
    <w:rsid w:val="00A33A2E"/>
    <w:rsid w:val="00A427B0"/>
    <w:rsid w:val="00A44AD2"/>
    <w:rsid w:val="00A46DA0"/>
    <w:rsid w:val="00A50F64"/>
    <w:rsid w:val="00A546C8"/>
    <w:rsid w:val="00A60B6F"/>
    <w:rsid w:val="00A623D6"/>
    <w:rsid w:val="00A72E7F"/>
    <w:rsid w:val="00A76691"/>
    <w:rsid w:val="00A8448B"/>
    <w:rsid w:val="00A84A59"/>
    <w:rsid w:val="00A8521B"/>
    <w:rsid w:val="00AA72A9"/>
    <w:rsid w:val="00AB5277"/>
    <w:rsid w:val="00AB56E6"/>
    <w:rsid w:val="00AD074F"/>
    <w:rsid w:val="00AD7527"/>
    <w:rsid w:val="00AD79A5"/>
    <w:rsid w:val="00AE09E5"/>
    <w:rsid w:val="00AE57C6"/>
    <w:rsid w:val="00AF3F01"/>
    <w:rsid w:val="00B15B59"/>
    <w:rsid w:val="00B202F7"/>
    <w:rsid w:val="00B3394D"/>
    <w:rsid w:val="00B3732F"/>
    <w:rsid w:val="00B37D83"/>
    <w:rsid w:val="00B529AA"/>
    <w:rsid w:val="00B52F07"/>
    <w:rsid w:val="00B56601"/>
    <w:rsid w:val="00B6765E"/>
    <w:rsid w:val="00B677D2"/>
    <w:rsid w:val="00B97EE8"/>
    <w:rsid w:val="00BB70B2"/>
    <w:rsid w:val="00BB7594"/>
    <w:rsid w:val="00BC0530"/>
    <w:rsid w:val="00BC20C5"/>
    <w:rsid w:val="00BC3F17"/>
    <w:rsid w:val="00BD154B"/>
    <w:rsid w:val="00BD3C91"/>
    <w:rsid w:val="00BD60A7"/>
    <w:rsid w:val="00BE33E8"/>
    <w:rsid w:val="00BE48F9"/>
    <w:rsid w:val="00BE5D29"/>
    <w:rsid w:val="00BF4BD7"/>
    <w:rsid w:val="00BF6D64"/>
    <w:rsid w:val="00C0451F"/>
    <w:rsid w:val="00C129B0"/>
    <w:rsid w:val="00C152F7"/>
    <w:rsid w:val="00C21CAD"/>
    <w:rsid w:val="00C224E7"/>
    <w:rsid w:val="00C3317B"/>
    <w:rsid w:val="00C35683"/>
    <w:rsid w:val="00C41F17"/>
    <w:rsid w:val="00C5065E"/>
    <w:rsid w:val="00C50C68"/>
    <w:rsid w:val="00C51930"/>
    <w:rsid w:val="00C5262C"/>
    <w:rsid w:val="00C53E08"/>
    <w:rsid w:val="00C57657"/>
    <w:rsid w:val="00C5776B"/>
    <w:rsid w:val="00C61AF6"/>
    <w:rsid w:val="00C85BDE"/>
    <w:rsid w:val="00C9755D"/>
    <w:rsid w:val="00CB4D99"/>
    <w:rsid w:val="00CB6E6B"/>
    <w:rsid w:val="00CC05FF"/>
    <w:rsid w:val="00CC123E"/>
    <w:rsid w:val="00CC3E0D"/>
    <w:rsid w:val="00CC7CCF"/>
    <w:rsid w:val="00CD0F3C"/>
    <w:rsid w:val="00CD4315"/>
    <w:rsid w:val="00CD7E47"/>
    <w:rsid w:val="00CE0A75"/>
    <w:rsid w:val="00CE1D47"/>
    <w:rsid w:val="00CE75C6"/>
    <w:rsid w:val="00CE7AD0"/>
    <w:rsid w:val="00CF09D6"/>
    <w:rsid w:val="00D2183D"/>
    <w:rsid w:val="00D259B1"/>
    <w:rsid w:val="00D268ED"/>
    <w:rsid w:val="00D304B2"/>
    <w:rsid w:val="00D316A4"/>
    <w:rsid w:val="00D347A6"/>
    <w:rsid w:val="00D3797A"/>
    <w:rsid w:val="00D40D48"/>
    <w:rsid w:val="00D40F58"/>
    <w:rsid w:val="00D44464"/>
    <w:rsid w:val="00D5004F"/>
    <w:rsid w:val="00D5032F"/>
    <w:rsid w:val="00D52B8F"/>
    <w:rsid w:val="00D61DB2"/>
    <w:rsid w:val="00D70BA8"/>
    <w:rsid w:val="00D726CA"/>
    <w:rsid w:val="00D73A9C"/>
    <w:rsid w:val="00D74327"/>
    <w:rsid w:val="00D755BA"/>
    <w:rsid w:val="00D76AE1"/>
    <w:rsid w:val="00D879F7"/>
    <w:rsid w:val="00D91519"/>
    <w:rsid w:val="00D92A33"/>
    <w:rsid w:val="00D92EE3"/>
    <w:rsid w:val="00D973D6"/>
    <w:rsid w:val="00DA4D5C"/>
    <w:rsid w:val="00DA53C2"/>
    <w:rsid w:val="00DB364B"/>
    <w:rsid w:val="00DC46D8"/>
    <w:rsid w:val="00DD23A0"/>
    <w:rsid w:val="00DD2A08"/>
    <w:rsid w:val="00DD38F0"/>
    <w:rsid w:val="00DD3B4B"/>
    <w:rsid w:val="00DE0D6D"/>
    <w:rsid w:val="00DE226D"/>
    <w:rsid w:val="00DE3518"/>
    <w:rsid w:val="00DE68DA"/>
    <w:rsid w:val="00DF292C"/>
    <w:rsid w:val="00DF41BE"/>
    <w:rsid w:val="00E00A8F"/>
    <w:rsid w:val="00E057C4"/>
    <w:rsid w:val="00E120CC"/>
    <w:rsid w:val="00E314AB"/>
    <w:rsid w:val="00E32FBF"/>
    <w:rsid w:val="00E44D22"/>
    <w:rsid w:val="00E45F2B"/>
    <w:rsid w:val="00E46FFF"/>
    <w:rsid w:val="00E51454"/>
    <w:rsid w:val="00E5507D"/>
    <w:rsid w:val="00E6446D"/>
    <w:rsid w:val="00E66CBE"/>
    <w:rsid w:val="00E67918"/>
    <w:rsid w:val="00E70836"/>
    <w:rsid w:val="00E719D9"/>
    <w:rsid w:val="00E7555A"/>
    <w:rsid w:val="00E77B3E"/>
    <w:rsid w:val="00E83B92"/>
    <w:rsid w:val="00E92FD5"/>
    <w:rsid w:val="00E96766"/>
    <w:rsid w:val="00E97656"/>
    <w:rsid w:val="00EA220E"/>
    <w:rsid w:val="00EB1E0B"/>
    <w:rsid w:val="00EB402E"/>
    <w:rsid w:val="00EC5457"/>
    <w:rsid w:val="00EC6CD2"/>
    <w:rsid w:val="00ED375C"/>
    <w:rsid w:val="00EE7E0E"/>
    <w:rsid w:val="00EF1F08"/>
    <w:rsid w:val="00F055CF"/>
    <w:rsid w:val="00F20584"/>
    <w:rsid w:val="00F40764"/>
    <w:rsid w:val="00F54AE3"/>
    <w:rsid w:val="00F55C9A"/>
    <w:rsid w:val="00F61504"/>
    <w:rsid w:val="00F63925"/>
    <w:rsid w:val="00F63DC9"/>
    <w:rsid w:val="00F6647C"/>
    <w:rsid w:val="00F66564"/>
    <w:rsid w:val="00F66BDE"/>
    <w:rsid w:val="00F84C00"/>
    <w:rsid w:val="00F87626"/>
    <w:rsid w:val="00F913A8"/>
    <w:rsid w:val="00F91E5B"/>
    <w:rsid w:val="00FB2EFC"/>
    <w:rsid w:val="00FC45B5"/>
    <w:rsid w:val="00FD0024"/>
    <w:rsid w:val="00FD46BB"/>
    <w:rsid w:val="00FE1266"/>
    <w:rsid w:val="00FE4A3F"/>
    <w:rsid w:val="00FF3DE9"/>
    <w:rsid w:val="00FF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2EDE55E7"/>
  <w15:docId w15:val="{167CD2F8-781E-4E1B-B773-3060E215A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4B1"/>
    <w:rPr>
      <w:lang w:eastAsia="en-US"/>
    </w:rPr>
  </w:style>
  <w:style w:type="paragraph" w:styleId="Heading1">
    <w:name w:val="heading 1"/>
    <w:basedOn w:val="Normal"/>
    <w:next w:val="Normal"/>
    <w:qFormat/>
    <w:rsid w:val="008F44B1"/>
    <w:pPr>
      <w:keepNext/>
      <w:ind w:left="2880" w:firstLine="720"/>
      <w:outlineLvl w:val="0"/>
    </w:pPr>
    <w:rPr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165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8D1650"/>
    <w:pPr>
      <w:tabs>
        <w:tab w:val="center" w:pos="4153"/>
        <w:tab w:val="right" w:pos="8306"/>
      </w:tabs>
    </w:pPr>
  </w:style>
  <w:style w:type="character" w:styleId="Hyperlink">
    <w:name w:val="Hyperlink"/>
    <w:rsid w:val="00316C21"/>
    <w:rPr>
      <w:color w:val="0000FF"/>
      <w:u w:val="single"/>
    </w:rPr>
  </w:style>
  <w:style w:type="paragraph" w:styleId="BalloonText">
    <w:name w:val="Balloon Text"/>
    <w:basedOn w:val="Normal"/>
    <w:semiHidden/>
    <w:rsid w:val="002D3A90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33172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5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vontreeservices.co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Local\Microsoft\Windows\INetCache\Content.Outlook\10IURVGD\QMF%2017%20Tree%20Work%20Quote%202018%20AWB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F8CB2-ACFE-4823-AD33-AA111D0F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QMF 17 Tree Work Quote 2018 AWB (002)</Template>
  <TotalTime>4</TotalTime>
  <Pages>2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Mrs</vt:lpstr>
    </vt:vector>
  </TitlesOfParts>
  <Company>Devon Tree Services</Company>
  <LinksUpToDate>false</LinksUpToDate>
  <CharactersWithSpaces>933</CharactersWithSpaces>
  <SharedDoc>false</SharedDoc>
  <HLinks>
    <vt:vector size="6" baseType="variant">
      <vt:variant>
        <vt:i4>6619250</vt:i4>
      </vt:variant>
      <vt:variant>
        <vt:i4>0</vt:i4>
      </vt:variant>
      <vt:variant>
        <vt:i4>0</vt:i4>
      </vt:variant>
      <vt:variant>
        <vt:i4>5</vt:i4>
      </vt:variant>
      <vt:variant>
        <vt:lpwstr>http://www.devontreeservices.co.uk/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Mrs</dc:title>
  <dc:creator>Simon</dc:creator>
  <cp:lastModifiedBy>Accounts -  Devon Tree Services</cp:lastModifiedBy>
  <cp:revision>2</cp:revision>
  <cp:lastPrinted>2019-01-03T11:46:00Z</cp:lastPrinted>
  <dcterms:created xsi:type="dcterms:W3CDTF">2023-06-30T11:02:00Z</dcterms:created>
  <dcterms:modified xsi:type="dcterms:W3CDTF">2023-06-30T11:02:00Z</dcterms:modified>
</cp:coreProperties>
</file>